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808903" w14:textId="77777777" w:rsidR="00CE7D25" w:rsidRPr="00CE4D8D" w:rsidRDefault="00CE7D25">
      <w:pPr>
        <w:pStyle w:val="Antrat3"/>
        <w:rPr>
          <w:lang w:val="en-GB"/>
        </w:rPr>
      </w:pPr>
    </w:p>
    <w:p w14:paraId="21150D83" w14:textId="77777777" w:rsidR="00EB2C5C" w:rsidRPr="001E521F" w:rsidRDefault="00EB2C5C" w:rsidP="00DC328A">
      <w:pPr>
        <w:pStyle w:val="Antrat3"/>
        <w:rPr>
          <w:b/>
          <w:sz w:val="28"/>
          <w:lang w:val="en-GB"/>
        </w:rPr>
      </w:pPr>
    </w:p>
    <w:p w14:paraId="3FB410C3" w14:textId="77777777" w:rsidR="001E521F" w:rsidRPr="00653C8A" w:rsidRDefault="0009640F" w:rsidP="001E521F">
      <w:pPr>
        <w:spacing w:line="360" w:lineRule="auto"/>
        <w:jc w:val="both"/>
        <w:rPr>
          <w:b/>
          <w:sz w:val="28"/>
          <w:lang w:val="en-GB"/>
        </w:rPr>
      </w:pPr>
      <w:r>
        <w:rPr>
          <w:b/>
          <w:sz w:val="28"/>
          <w:lang w:val="en-GB"/>
        </w:rPr>
        <w:t>ŹRÓDŁO</w:t>
      </w:r>
      <w:r w:rsidR="001E521F" w:rsidRPr="001E521F">
        <w:rPr>
          <w:b/>
          <w:sz w:val="28"/>
          <w:lang w:val="en-GB"/>
        </w:rPr>
        <w:t xml:space="preserve"> 1</w:t>
      </w:r>
      <w:r w:rsidR="001E521F">
        <w:rPr>
          <w:b/>
          <w:sz w:val="28"/>
          <w:lang w:val="en-GB"/>
        </w:rPr>
        <w:t xml:space="preserve"> – </w:t>
      </w:r>
      <w:r w:rsidRPr="0009640F">
        <w:rPr>
          <w:b/>
          <w:sz w:val="28"/>
          <w:lang w:val="en-GB"/>
        </w:rPr>
        <w:t>Matryca decyzyjna</w:t>
      </w:r>
    </w:p>
    <w:p w14:paraId="79F3EF30" w14:textId="77777777" w:rsidR="001E521F" w:rsidRPr="001E521F" w:rsidRDefault="0009640F" w:rsidP="001E521F">
      <w:pPr>
        <w:spacing w:line="360" w:lineRule="auto"/>
        <w:jc w:val="both"/>
        <w:rPr>
          <w:b/>
          <w:sz w:val="28"/>
          <w:lang w:val="en-GB"/>
        </w:rPr>
      </w:pPr>
      <w:r>
        <w:rPr>
          <w:b/>
          <w:sz w:val="28"/>
          <w:lang w:val="en-GB"/>
        </w:rPr>
        <w:t>Czym jest matryca decyzyjna</w:t>
      </w:r>
      <w:r w:rsidR="001E521F" w:rsidRPr="001E521F">
        <w:rPr>
          <w:b/>
          <w:sz w:val="28"/>
          <w:lang w:val="en-GB"/>
        </w:rPr>
        <w:t>?</w:t>
      </w:r>
    </w:p>
    <w:p w14:paraId="1E2C094A" w14:textId="77777777" w:rsidR="001E521F" w:rsidRDefault="001E521F" w:rsidP="001E521F">
      <w:pPr>
        <w:spacing w:line="360" w:lineRule="auto"/>
        <w:jc w:val="both"/>
        <w:rPr>
          <w:lang w:val="en-GB"/>
        </w:rPr>
      </w:pPr>
    </w:p>
    <w:p w14:paraId="1A6D114F" w14:textId="77777777" w:rsidR="0009640F" w:rsidRPr="0009640F" w:rsidRDefault="0009640F" w:rsidP="0009640F">
      <w:pPr>
        <w:spacing w:line="360" w:lineRule="auto"/>
        <w:jc w:val="both"/>
        <w:rPr>
          <w:sz w:val="28"/>
          <w:lang w:val="pl-PL"/>
        </w:rPr>
      </w:pPr>
      <w:r w:rsidRPr="0009640F">
        <w:rPr>
          <w:sz w:val="28"/>
          <w:lang w:val="pl-PL"/>
        </w:rPr>
        <w:t>Matryca decyzyjna to strategiczne narzędzie decyzyjne służące do oceny alternatywnych decyzji. Wykorzystuje szablon punktacji, aby systematycznie oceniać wszystkie czynniki i kryteria stosowane przy podejmowaniu decyzji w celu uzyskania końcowego wyniku, który ujawnia, która opcja jest najlepsza.</w:t>
      </w:r>
    </w:p>
    <w:p w14:paraId="653DCABB" w14:textId="77777777" w:rsidR="0009640F" w:rsidRPr="0009640F" w:rsidRDefault="0009640F" w:rsidP="0009640F">
      <w:pPr>
        <w:pStyle w:val="Sraopastraipa"/>
        <w:spacing w:line="360" w:lineRule="auto"/>
        <w:jc w:val="both"/>
        <w:rPr>
          <w:rFonts w:ascii="Times New Roman" w:eastAsia="Times New Roman" w:hAnsi="Times New Roman"/>
          <w:sz w:val="28"/>
          <w:szCs w:val="24"/>
          <w:lang w:val="pl-PL"/>
        </w:rPr>
      </w:pPr>
    </w:p>
    <w:p w14:paraId="0E974945" w14:textId="77777777" w:rsidR="00E92034" w:rsidRPr="0009640F" w:rsidRDefault="0009640F" w:rsidP="0009640F">
      <w:pPr>
        <w:pStyle w:val="Sraopastraipa"/>
        <w:spacing w:line="360" w:lineRule="auto"/>
        <w:ind w:left="0"/>
        <w:jc w:val="both"/>
        <w:rPr>
          <w:rFonts w:ascii="Times New Roman" w:hAnsi="Times New Roman"/>
          <w:sz w:val="28"/>
          <w:lang w:val="pl-PL"/>
        </w:rPr>
      </w:pPr>
      <w:r w:rsidRPr="0009640F">
        <w:rPr>
          <w:rFonts w:ascii="Times New Roman" w:eastAsia="Times New Roman" w:hAnsi="Times New Roman"/>
          <w:sz w:val="28"/>
          <w:szCs w:val="24"/>
          <w:lang w:val="pl-PL"/>
        </w:rPr>
        <w:t xml:space="preserve">Proponowane działanie </w:t>
      </w:r>
      <w:r w:rsidR="00B454D7">
        <w:rPr>
          <w:rFonts w:ascii="Times New Roman" w:eastAsia="Times New Roman" w:hAnsi="Times New Roman"/>
          <w:sz w:val="28"/>
          <w:szCs w:val="24"/>
          <w:lang w:val="pl-PL"/>
        </w:rPr>
        <w:t>składa się na bardzo przydatne narzędzie</w:t>
      </w:r>
      <w:r w:rsidRPr="0009640F">
        <w:rPr>
          <w:rFonts w:ascii="Times New Roman" w:eastAsia="Times New Roman" w:hAnsi="Times New Roman"/>
          <w:sz w:val="28"/>
          <w:szCs w:val="24"/>
          <w:lang w:val="pl-PL"/>
        </w:rPr>
        <w:t xml:space="preserve"> do poznania i użycia, gdy uczestnicy będą mieli do czynienia z większą liczbą alternatyw, spośród których muszą wybrać tylko jedną. Typowy proces decyzyjny obejmuje zdefiniowanie problemu, zebranie informacji, identyfikację alternatyw, wybór spośród alternatyw oraz przegląd / monitorowanie wyników.</w:t>
      </w:r>
      <w:r w:rsidR="00E92034" w:rsidRPr="0009640F">
        <w:rPr>
          <w:rFonts w:ascii="Times New Roman" w:hAnsi="Times New Roman"/>
          <w:sz w:val="28"/>
          <w:lang w:val="pl-PL"/>
        </w:rPr>
        <w:t>.</w:t>
      </w:r>
    </w:p>
    <w:p w14:paraId="5CE28DAB" w14:textId="77777777" w:rsidR="00653C8A" w:rsidRPr="0009640F" w:rsidRDefault="00653C8A" w:rsidP="00653C8A">
      <w:pPr>
        <w:pStyle w:val="Sraopastraipa"/>
        <w:spacing w:line="360" w:lineRule="auto"/>
        <w:ind w:left="0"/>
        <w:jc w:val="both"/>
        <w:rPr>
          <w:rFonts w:ascii="Times New Roman" w:hAnsi="Times New Roman"/>
          <w:sz w:val="24"/>
          <w:szCs w:val="28"/>
          <w:lang w:val="pl-PL"/>
        </w:rPr>
      </w:pPr>
    </w:p>
    <w:p w14:paraId="7A61BC66" w14:textId="77777777" w:rsidR="00653C8A" w:rsidRPr="0009640F" w:rsidRDefault="0009640F" w:rsidP="00653C8A">
      <w:pPr>
        <w:pStyle w:val="Sraopastraipa"/>
        <w:spacing w:line="360" w:lineRule="auto"/>
        <w:ind w:left="0"/>
        <w:jc w:val="both"/>
        <w:rPr>
          <w:rFonts w:ascii="Times New Roman" w:hAnsi="Times New Roman"/>
          <w:sz w:val="28"/>
          <w:lang w:val="pl-PL"/>
        </w:rPr>
      </w:pPr>
      <w:r w:rsidRPr="0009640F">
        <w:rPr>
          <w:rFonts w:ascii="Times New Roman" w:hAnsi="Times New Roman"/>
          <w:sz w:val="28"/>
          <w:lang w:val="pl-PL"/>
        </w:rPr>
        <w:t>Kiedy masz do czynienia z wieloma wyborami i zmiennymi, matryca decyzyjna może zapewnić jasność Twojej przedsiębiorczej firmie. Matryca decyzyjna przypomina listę zalet i wad, ale pozwala na przypisanie poziomu znaczenia każdemu czynnikowi. W ten sposób możesz dokładniej porównać różne opcje.</w:t>
      </w:r>
    </w:p>
    <w:p w14:paraId="128588BF" w14:textId="77777777" w:rsidR="00E92034" w:rsidRPr="0009640F" w:rsidRDefault="00E92034" w:rsidP="001E521F">
      <w:pPr>
        <w:pStyle w:val="Sraopastraipa"/>
        <w:ind w:left="0"/>
        <w:jc w:val="both"/>
        <w:rPr>
          <w:rFonts w:ascii="Times New Roman" w:hAnsi="Times New Roman"/>
          <w:sz w:val="28"/>
          <w:lang w:val="pl-PL"/>
        </w:rPr>
      </w:pPr>
    </w:p>
    <w:p w14:paraId="27DBCC3F" w14:textId="77777777" w:rsidR="00E92034" w:rsidRPr="0009640F" w:rsidRDefault="00E92034" w:rsidP="001E521F">
      <w:pPr>
        <w:pStyle w:val="Sraopastraipa"/>
        <w:ind w:left="0"/>
        <w:jc w:val="both"/>
        <w:rPr>
          <w:rFonts w:ascii="Times New Roman" w:hAnsi="Times New Roman"/>
          <w:sz w:val="28"/>
          <w:lang w:val="pl-PL"/>
        </w:rPr>
      </w:pPr>
    </w:p>
    <w:p w14:paraId="363763F4" w14:textId="77777777" w:rsidR="001E521F" w:rsidRPr="00BF1A05" w:rsidRDefault="0009640F" w:rsidP="001E521F">
      <w:pPr>
        <w:spacing w:line="360" w:lineRule="auto"/>
        <w:jc w:val="both"/>
        <w:rPr>
          <w:b/>
          <w:sz w:val="28"/>
          <w:lang w:val="pl-PL"/>
        </w:rPr>
      </w:pPr>
      <w:r w:rsidRPr="0009640F">
        <w:rPr>
          <w:b/>
          <w:sz w:val="28"/>
          <w:highlight w:val="cyan"/>
          <w:lang w:val="pl-PL"/>
        </w:rPr>
        <w:t>Jak stworzyć matrycę decyzyjną</w:t>
      </w:r>
      <w:r w:rsidR="001E521F" w:rsidRPr="0009640F">
        <w:rPr>
          <w:b/>
          <w:sz w:val="28"/>
          <w:highlight w:val="cyan"/>
          <w:lang w:val="pl-PL"/>
        </w:rPr>
        <w:t xml:space="preserve">? </w:t>
      </w:r>
      <w:r w:rsidRPr="00BF1A05">
        <w:rPr>
          <w:b/>
          <w:sz w:val="28"/>
          <w:highlight w:val="cyan"/>
          <w:lang w:val="pl-PL"/>
        </w:rPr>
        <w:t>(Zobacz załącznik</w:t>
      </w:r>
      <w:r w:rsidR="001E521F" w:rsidRPr="00BF1A05">
        <w:rPr>
          <w:b/>
          <w:sz w:val="28"/>
          <w:highlight w:val="cyan"/>
          <w:lang w:val="pl-PL"/>
        </w:rPr>
        <w:t>)</w:t>
      </w:r>
    </w:p>
    <w:p w14:paraId="06026408" w14:textId="77777777" w:rsidR="001E521F" w:rsidRPr="00BF1A05" w:rsidRDefault="001E521F" w:rsidP="001E521F">
      <w:pPr>
        <w:rPr>
          <w:sz w:val="28"/>
          <w:lang w:val="pl-PL"/>
        </w:rPr>
      </w:pPr>
    </w:p>
    <w:p w14:paraId="24C438F6" w14:textId="67D1ADE9" w:rsidR="001E521F" w:rsidRPr="00BF1A05" w:rsidRDefault="0068743A" w:rsidP="001E521F">
      <w:pPr>
        <w:spacing w:line="360" w:lineRule="auto"/>
        <w:jc w:val="both"/>
        <w:rPr>
          <w:sz w:val="28"/>
          <w:lang w:val="pl-PL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EC6070" wp14:editId="430D1454">
                <wp:simplePos x="0" y="0"/>
                <wp:positionH relativeFrom="column">
                  <wp:posOffset>1162050</wp:posOffset>
                </wp:positionH>
                <wp:positionV relativeFrom="paragraph">
                  <wp:posOffset>215265</wp:posOffset>
                </wp:positionV>
                <wp:extent cx="238125" cy="228600"/>
                <wp:effectExtent l="38100" t="9525" r="38100" b="28575"/>
                <wp:wrapNone/>
                <wp:docPr id="1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2860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53190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3" o:spid="_x0000_s1026" type="#_x0000_t67" style="position:absolute;margin-left:91.5pt;margin-top:16.95pt;width:18.75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" fillcolor="#92cddc [1944]" strokecolor="#4bacc6 [3208]" strokeweight="1pt">
                <v:fill color2="#4bacc6 [3208]" focus="50%" type="gradient"/>
                <v:shadow on="t" color="#205867 [1608]" offset="1pt"/>
                <v:textbox style="layout-flow:vertical-ideographic"/>
              </v:shape>
            </w:pict>
          </mc:Fallback>
        </mc:AlternateContent>
      </w:r>
      <w:r w:rsidR="00BF1A05" w:rsidRPr="00BF1A05">
        <w:rPr>
          <w:noProof/>
          <w:sz w:val="28"/>
          <w:lang w:val="pl-PL"/>
        </w:rPr>
        <w:t>1) Wymień alternatywne decyzje w rzędach</w:t>
      </w:r>
      <w:r w:rsidR="001E521F" w:rsidRPr="00BF1A05">
        <w:rPr>
          <w:sz w:val="28"/>
          <w:lang w:val="pl-PL"/>
        </w:rPr>
        <w:t>.</w:t>
      </w:r>
    </w:p>
    <w:p w14:paraId="16C9F5BC" w14:textId="77777777" w:rsidR="00653C8A" w:rsidRPr="00BF1A05" w:rsidRDefault="00653C8A" w:rsidP="001E521F">
      <w:pPr>
        <w:spacing w:line="360" w:lineRule="auto"/>
        <w:jc w:val="both"/>
        <w:rPr>
          <w:sz w:val="28"/>
          <w:lang w:val="pl-PL"/>
        </w:rPr>
      </w:pPr>
    </w:p>
    <w:p w14:paraId="5CE4E1E5" w14:textId="037AE905" w:rsidR="001E521F" w:rsidRPr="00BF1A05" w:rsidRDefault="0068743A" w:rsidP="001E521F">
      <w:pPr>
        <w:spacing w:line="360" w:lineRule="auto"/>
        <w:jc w:val="both"/>
        <w:rPr>
          <w:sz w:val="28"/>
          <w:lang w:val="pl-PL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3C756B" wp14:editId="75B031FF">
                <wp:simplePos x="0" y="0"/>
                <wp:positionH relativeFrom="column">
                  <wp:posOffset>1162050</wp:posOffset>
                </wp:positionH>
                <wp:positionV relativeFrom="paragraph">
                  <wp:posOffset>240030</wp:posOffset>
                </wp:positionV>
                <wp:extent cx="238125" cy="228600"/>
                <wp:effectExtent l="38100" t="9525" r="38100" b="28575"/>
                <wp:wrapNone/>
                <wp:docPr id="1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2860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4ADE4" id="AutoShape 4" o:spid="_x0000_s1026" type="#_x0000_t67" style="position:absolute;margin-left:91.5pt;margin-top:18.9pt;width:18.7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" fillcolor="#92cddc [1944]" strokecolor="#4bacc6 [3208]" strokeweight="1pt">
                <v:fill color2="#4bacc6 [3208]" focus="50%" type="gradient"/>
                <v:shadow on="t" color="#205867 [1608]" offset="1pt"/>
                <v:textbox style="layout-flow:vertical-ideographic"/>
              </v:shape>
            </w:pict>
          </mc:Fallback>
        </mc:AlternateContent>
      </w:r>
      <w:r w:rsidR="00BF1A05" w:rsidRPr="00BF1A05">
        <w:rPr>
          <w:noProof/>
          <w:sz w:val="28"/>
          <w:lang w:val="pl-PL"/>
        </w:rPr>
        <w:t>2) Wymień odpowiednie czynniki w kolumnach</w:t>
      </w:r>
      <w:r w:rsidR="001E521F" w:rsidRPr="00BF1A05">
        <w:rPr>
          <w:sz w:val="28"/>
          <w:lang w:val="pl-PL"/>
        </w:rPr>
        <w:t>.</w:t>
      </w:r>
    </w:p>
    <w:p w14:paraId="53BAFBA9" w14:textId="77777777" w:rsidR="00653C8A" w:rsidRPr="00BF1A05" w:rsidRDefault="00653C8A" w:rsidP="001E521F">
      <w:pPr>
        <w:spacing w:line="360" w:lineRule="auto"/>
        <w:jc w:val="both"/>
        <w:rPr>
          <w:sz w:val="28"/>
          <w:lang w:val="pl-PL"/>
        </w:rPr>
      </w:pPr>
    </w:p>
    <w:p w14:paraId="47556AB2" w14:textId="0D913FCF" w:rsidR="001E521F" w:rsidRPr="00BF1A05" w:rsidRDefault="0068743A" w:rsidP="001E521F">
      <w:pPr>
        <w:spacing w:line="360" w:lineRule="auto"/>
        <w:jc w:val="both"/>
        <w:rPr>
          <w:sz w:val="28"/>
          <w:lang w:val="pl-PL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713D59" wp14:editId="1C128551">
                <wp:simplePos x="0" y="0"/>
                <wp:positionH relativeFrom="column">
                  <wp:posOffset>1162050</wp:posOffset>
                </wp:positionH>
                <wp:positionV relativeFrom="paragraph">
                  <wp:posOffset>283845</wp:posOffset>
                </wp:positionV>
                <wp:extent cx="238125" cy="228600"/>
                <wp:effectExtent l="38100" t="9525" r="38100" b="28575"/>
                <wp:wrapNone/>
                <wp:docPr id="1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2860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1DF7A" id="AutoShape 5" o:spid="_x0000_s1026" type="#_x0000_t67" style="position:absolute;margin-left:91.5pt;margin-top:22.35pt;width:18.75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" fillcolor="#92cddc [1944]" strokecolor="#4bacc6 [3208]" strokeweight="1pt">
                <v:fill color2="#4bacc6 [3208]" focus="50%" type="gradient"/>
                <v:shadow on="t" color="#205867 [1608]" offset="1pt"/>
                <v:textbox style="layout-flow:vertical-ideographic"/>
              </v:shape>
            </w:pict>
          </mc:Fallback>
        </mc:AlternateContent>
      </w:r>
      <w:r w:rsidR="00BF1A05" w:rsidRPr="00BF1A05">
        <w:rPr>
          <w:noProof/>
          <w:sz w:val="28"/>
          <w:lang w:val="pl-PL"/>
        </w:rPr>
        <w:t>3) Ustal spójną skalę, aby ocenić wartość każdej kombinacji alternatyw i czynników.</w:t>
      </w:r>
    </w:p>
    <w:p w14:paraId="32EB0283" w14:textId="77777777" w:rsidR="00653C8A" w:rsidRPr="00BF1A05" w:rsidRDefault="00653C8A" w:rsidP="001E521F">
      <w:pPr>
        <w:spacing w:line="360" w:lineRule="auto"/>
        <w:jc w:val="both"/>
        <w:rPr>
          <w:sz w:val="28"/>
          <w:lang w:val="pl-PL"/>
        </w:rPr>
      </w:pPr>
    </w:p>
    <w:p w14:paraId="7CCC18E1" w14:textId="3C8664F9" w:rsidR="001E521F" w:rsidRPr="00BF1A05" w:rsidRDefault="0068743A" w:rsidP="001E521F">
      <w:pPr>
        <w:spacing w:line="360" w:lineRule="auto"/>
        <w:jc w:val="both"/>
        <w:rPr>
          <w:sz w:val="28"/>
          <w:lang w:val="pl-PL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4B5101" wp14:editId="40F9718F">
                <wp:simplePos x="0" y="0"/>
                <wp:positionH relativeFrom="column">
                  <wp:posOffset>1162050</wp:posOffset>
                </wp:positionH>
                <wp:positionV relativeFrom="paragraph">
                  <wp:posOffset>232410</wp:posOffset>
                </wp:positionV>
                <wp:extent cx="238125" cy="228600"/>
                <wp:effectExtent l="38100" t="9525" r="38100" b="28575"/>
                <wp:wrapNone/>
                <wp:docPr id="1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2860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C2283" id="AutoShape 6" o:spid="_x0000_s1026" type="#_x0000_t67" style="position:absolute;margin-left:91.5pt;margin-top:18.3pt;width:18.7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" fillcolor="#92cddc [1944]" strokecolor="#4bacc6 [3208]" strokeweight="1pt">
                <v:fill color2="#4bacc6 [3208]" focus="50%" type="gradient"/>
                <v:shadow on="t" color="#205867 [1608]" offset="1pt"/>
                <v:textbox style="layout-flow:vertical-ideographic"/>
              </v:shape>
            </w:pict>
          </mc:Fallback>
        </mc:AlternateContent>
      </w:r>
      <w:r w:rsidR="00BF1A05" w:rsidRPr="00BF1A05">
        <w:rPr>
          <w:noProof/>
          <w:sz w:val="28"/>
          <w:lang w:val="pl-PL"/>
        </w:rPr>
        <w:t>4) Określ, jak ważny jest każdy czynnik w podejmowaniu ostatecznej decyzji, i odpowiednio przypisz wagi.</w:t>
      </w:r>
    </w:p>
    <w:p w14:paraId="3CE35FE8" w14:textId="77777777" w:rsidR="00653C8A" w:rsidRPr="00BF1A05" w:rsidRDefault="00653C8A" w:rsidP="001E521F">
      <w:pPr>
        <w:spacing w:line="360" w:lineRule="auto"/>
        <w:jc w:val="both"/>
        <w:rPr>
          <w:sz w:val="28"/>
          <w:lang w:val="pl-PL"/>
        </w:rPr>
      </w:pPr>
    </w:p>
    <w:p w14:paraId="79E31DF8" w14:textId="39826133" w:rsidR="001E521F" w:rsidRPr="00BF1A05" w:rsidRDefault="0068743A" w:rsidP="001E521F">
      <w:pPr>
        <w:spacing w:line="360" w:lineRule="auto"/>
        <w:jc w:val="both"/>
        <w:rPr>
          <w:sz w:val="28"/>
          <w:lang w:val="pl-PL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6F6CC1" wp14:editId="7A8ACA5E">
                <wp:simplePos x="0" y="0"/>
                <wp:positionH relativeFrom="column">
                  <wp:posOffset>1162050</wp:posOffset>
                </wp:positionH>
                <wp:positionV relativeFrom="paragraph">
                  <wp:posOffset>238125</wp:posOffset>
                </wp:positionV>
                <wp:extent cx="238125" cy="228600"/>
                <wp:effectExtent l="38100" t="9525" r="38100" b="28575"/>
                <wp:wrapNone/>
                <wp:docPr id="1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2860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2414B" id="AutoShape 7" o:spid="_x0000_s1026" type="#_x0000_t67" style="position:absolute;margin-left:91.5pt;margin-top:18.75pt;width:18.75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" fillcolor="#92cddc [1944]" strokecolor="#4bacc6 [3208]" strokeweight="1pt">
                <v:fill color2="#4bacc6 [3208]" focus="50%" type="gradient"/>
                <v:shadow on="t" color="#205867 [1608]" offset="1pt"/>
                <v:textbox style="layout-flow:vertical-ideographic"/>
              </v:shape>
            </w:pict>
          </mc:Fallback>
        </mc:AlternateContent>
      </w:r>
      <w:r w:rsidR="00BF1A05" w:rsidRPr="00BF1A05">
        <w:rPr>
          <w:noProof/>
          <w:sz w:val="28"/>
          <w:lang w:val="pl-PL"/>
        </w:rPr>
        <w:t>5) Pomnóż swoje oryginalne oceny przez ważone rankingi</w:t>
      </w:r>
      <w:r w:rsidR="001E521F" w:rsidRPr="00BF1A05">
        <w:rPr>
          <w:sz w:val="28"/>
          <w:lang w:val="pl-PL"/>
        </w:rPr>
        <w:t>.</w:t>
      </w:r>
    </w:p>
    <w:p w14:paraId="1901B95E" w14:textId="77777777" w:rsidR="00653C8A" w:rsidRPr="00BF1A05" w:rsidRDefault="00653C8A" w:rsidP="001E521F">
      <w:pPr>
        <w:spacing w:line="360" w:lineRule="auto"/>
        <w:jc w:val="both"/>
        <w:rPr>
          <w:sz w:val="28"/>
          <w:lang w:val="pl-PL"/>
        </w:rPr>
      </w:pPr>
    </w:p>
    <w:p w14:paraId="723111CE" w14:textId="6F2A5952" w:rsidR="001E521F" w:rsidRPr="00BF1A05" w:rsidRDefault="0068743A" w:rsidP="001E521F">
      <w:pPr>
        <w:spacing w:line="360" w:lineRule="auto"/>
        <w:jc w:val="both"/>
        <w:rPr>
          <w:sz w:val="28"/>
          <w:lang w:val="pl-PL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ABF657" wp14:editId="1136676C">
                <wp:simplePos x="0" y="0"/>
                <wp:positionH relativeFrom="column">
                  <wp:posOffset>1162050</wp:posOffset>
                </wp:positionH>
                <wp:positionV relativeFrom="paragraph">
                  <wp:posOffset>234315</wp:posOffset>
                </wp:positionV>
                <wp:extent cx="238125" cy="228600"/>
                <wp:effectExtent l="38100" t="9525" r="38100" b="28575"/>
                <wp:wrapNone/>
                <wp:docPr id="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2860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5ED45" id="AutoShape 8" o:spid="_x0000_s1026" type="#_x0000_t67" style="position:absolute;margin-left:91.5pt;margin-top:18.45pt;width:18.7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" fillcolor="#92cddc [1944]" strokecolor="#4bacc6 [3208]" strokeweight="1pt">
                <v:fill color2="#4bacc6 [3208]" focus="50%" type="gradient"/>
                <v:shadow on="t" color="#205867 [1608]" offset="1pt"/>
                <v:textbox style="layout-flow:vertical-ideographic"/>
              </v:shape>
            </w:pict>
          </mc:Fallback>
        </mc:AlternateContent>
      </w:r>
      <w:r w:rsidR="00BF1A05" w:rsidRPr="00BF1A05">
        <w:rPr>
          <w:noProof/>
          <w:sz w:val="28"/>
          <w:lang w:val="pl-PL"/>
        </w:rPr>
        <w:t>6) Zsumuj czynniki w ramach każdej decyzji alternatywnej</w:t>
      </w:r>
      <w:r w:rsidR="001E521F" w:rsidRPr="00BF1A05">
        <w:rPr>
          <w:sz w:val="28"/>
          <w:lang w:val="pl-PL"/>
        </w:rPr>
        <w:t>.</w:t>
      </w:r>
    </w:p>
    <w:p w14:paraId="5F84F0B0" w14:textId="77777777" w:rsidR="00653C8A" w:rsidRPr="00BF1A05" w:rsidRDefault="00653C8A" w:rsidP="001E521F">
      <w:pPr>
        <w:spacing w:line="360" w:lineRule="auto"/>
        <w:jc w:val="both"/>
        <w:rPr>
          <w:sz w:val="28"/>
          <w:lang w:val="pl-PL"/>
        </w:rPr>
      </w:pPr>
    </w:p>
    <w:p w14:paraId="0A127CA9" w14:textId="77777777" w:rsidR="00EB2C5C" w:rsidRPr="00BF1A05" w:rsidRDefault="00BF1A05" w:rsidP="001E521F">
      <w:pPr>
        <w:spacing w:line="360" w:lineRule="auto"/>
        <w:jc w:val="both"/>
        <w:rPr>
          <w:sz w:val="28"/>
          <w:lang w:val="pl-PL"/>
        </w:rPr>
      </w:pPr>
      <w:r w:rsidRPr="00BF1A05">
        <w:rPr>
          <w:b/>
          <w:sz w:val="28"/>
          <w:lang w:val="pl-PL"/>
        </w:rPr>
        <w:t>Zauważ</w:t>
      </w:r>
      <w:r w:rsidR="001E521F" w:rsidRPr="00BF1A05">
        <w:rPr>
          <w:b/>
          <w:sz w:val="28"/>
          <w:lang w:val="pl-PL"/>
        </w:rPr>
        <w:t>:</w:t>
      </w:r>
      <w:r>
        <w:rPr>
          <w:sz w:val="28"/>
          <w:lang w:val="pl-PL"/>
        </w:rPr>
        <w:t xml:space="preserve"> Opcja, która uzyska najwięcej punktów, wygrywa</w:t>
      </w:r>
      <w:r w:rsidR="001E521F" w:rsidRPr="00BF1A05">
        <w:rPr>
          <w:sz w:val="28"/>
          <w:lang w:val="pl-PL"/>
        </w:rPr>
        <w:t>.</w:t>
      </w:r>
    </w:p>
    <w:p w14:paraId="02452861" w14:textId="77777777" w:rsidR="001E521F" w:rsidRPr="00BF1A05" w:rsidRDefault="001E521F" w:rsidP="00EB2C5C">
      <w:pPr>
        <w:ind w:firstLine="720"/>
        <w:rPr>
          <w:lang w:val="pl-PL"/>
        </w:rPr>
      </w:pPr>
    </w:p>
    <w:p w14:paraId="322AC191" w14:textId="77777777" w:rsidR="006B41E7" w:rsidRPr="00BF1A05" w:rsidRDefault="006B41E7" w:rsidP="00EB2C5C">
      <w:pPr>
        <w:ind w:firstLine="720"/>
        <w:rPr>
          <w:lang w:val="pl-PL"/>
        </w:rPr>
      </w:pPr>
    </w:p>
    <w:p w14:paraId="2D50B796" w14:textId="77777777" w:rsidR="006B41E7" w:rsidRPr="00BF1A05" w:rsidRDefault="006B41E7" w:rsidP="00EB2C5C">
      <w:pPr>
        <w:ind w:firstLine="720"/>
        <w:rPr>
          <w:lang w:val="pl-PL"/>
        </w:rPr>
      </w:pPr>
    </w:p>
    <w:p w14:paraId="0C9FD328" w14:textId="77777777" w:rsidR="006B41E7" w:rsidRPr="00BF1A05" w:rsidRDefault="006B41E7" w:rsidP="00653C8A">
      <w:pPr>
        <w:rPr>
          <w:lang w:val="pl-PL"/>
        </w:rPr>
      </w:pPr>
    </w:p>
    <w:p w14:paraId="6A745AF4" w14:textId="77777777" w:rsidR="006B41E7" w:rsidRPr="00BF1A05" w:rsidRDefault="006B41E7" w:rsidP="00EB2C5C">
      <w:pPr>
        <w:ind w:firstLine="720"/>
        <w:rPr>
          <w:lang w:val="pl-PL"/>
        </w:rPr>
      </w:pPr>
    </w:p>
    <w:p w14:paraId="0CD2300A" w14:textId="77777777" w:rsidR="006B41E7" w:rsidRPr="006B41E7" w:rsidRDefault="00BF1A05" w:rsidP="006B41E7">
      <w:pPr>
        <w:rPr>
          <w:b/>
          <w:sz w:val="32"/>
          <w:lang w:val="en-GB"/>
        </w:rPr>
      </w:pPr>
      <w:r>
        <w:rPr>
          <w:b/>
          <w:sz w:val="32"/>
          <w:lang w:val="en-GB"/>
        </w:rPr>
        <w:t>Załącznik</w:t>
      </w:r>
      <w:r w:rsidR="006B41E7" w:rsidRPr="006B41E7">
        <w:rPr>
          <w:b/>
          <w:sz w:val="32"/>
          <w:lang w:val="en-GB"/>
        </w:rPr>
        <w:t xml:space="preserve"> – </w:t>
      </w:r>
      <w:r>
        <w:rPr>
          <w:b/>
          <w:sz w:val="32"/>
          <w:lang w:val="en-GB"/>
        </w:rPr>
        <w:t>Przykład matrycy decyzyjnej</w:t>
      </w:r>
    </w:p>
    <w:p w14:paraId="7689AA99" w14:textId="77777777" w:rsidR="00DC10F8" w:rsidRDefault="006B41E7" w:rsidP="006B41E7">
      <w:pPr>
        <w:rPr>
          <w:sz w:val="32"/>
          <w:szCs w:val="28"/>
          <w:lang w:val="en-GB"/>
        </w:rPr>
      </w:pPr>
      <w:r>
        <w:rPr>
          <w:noProof/>
          <w:sz w:val="32"/>
          <w:szCs w:val="28"/>
          <w:lang w:val="pl-PL" w:eastAsia="pl-PL"/>
        </w:rPr>
        <w:lastRenderedPageBreak/>
        <w:drawing>
          <wp:inline distT="0" distB="0" distL="0" distR="0" wp14:anchorId="7216335B" wp14:editId="58BD1C66">
            <wp:extent cx="6615159" cy="4591050"/>
            <wp:effectExtent l="19050" t="0" r="0" b="0"/>
            <wp:docPr id="8" name="Picture 7" descr="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8286" cy="460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2ADEA" w14:textId="77777777" w:rsidR="00DC10F8" w:rsidRDefault="00BF1A05" w:rsidP="00DC10F8">
      <w:pPr>
        <w:rPr>
          <w:lang w:val="fr-FR"/>
        </w:rPr>
      </w:pPr>
      <w:r>
        <w:rPr>
          <w:lang w:val="fr-FR"/>
        </w:rPr>
        <w:t>Źródło</w:t>
      </w:r>
      <w:r w:rsidR="00DC10F8" w:rsidRPr="0017491F">
        <w:rPr>
          <w:lang w:val="fr-FR"/>
        </w:rPr>
        <w:t xml:space="preserve">: </w:t>
      </w:r>
      <w:hyperlink r:id="rId8" w:history="1">
        <w:r w:rsidR="00DC10F8" w:rsidRPr="000A49DB">
          <w:rPr>
            <w:rStyle w:val="Hipersaitas"/>
            <w:lang w:val="fr-FR"/>
          </w:rPr>
          <w:t>https://www.vocationvillage.com/how-to-use-a-decision-making-matrix/</w:t>
        </w:r>
      </w:hyperlink>
    </w:p>
    <w:p w14:paraId="56B6A713" w14:textId="77777777" w:rsidR="00DC10F8" w:rsidRPr="0017491F" w:rsidRDefault="00DC10F8" w:rsidP="00DC10F8">
      <w:pPr>
        <w:rPr>
          <w:lang w:val="fr-FR"/>
        </w:rPr>
      </w:pPr>
    </w:p>
    <w:p w14:paraId="38345F2A" w14:textId="77777777" w:rsidR="00DC10F8" w:rsidRPr="00BF1A05" w:rsidRDefault="00DC10F8" w:rsidP="006B41E7">
      <w:pPr>
        <w:rPr>
          <w:sz w:val="32"/>
          <w:szCs w:val="28"/>
          <w:lang w:val="pl-PL"/>
        </w:rPr>
      </w:pPr>
    </w:p>
    <w:p w14:paraId="4C33B13D" w14:textId="77777777" w:rsidR="00DC10F8" w:rsidRPr="00BF1A05" w:rsidRDefault="00DC10F8" w:rsidP="006B41E7">
      <w:pPr>
        <w:rPr>
          <w:sz w:val="32"/>
          <w:szCs w:val="28"/>
          <w:lang w:val="pl-PL"/>
        </w:rPr>
      </w:pPr>
    </w:p>
    <w:p w14:paraId="762348F9" w14:textId="77777777" w:rsidR="00DC10F8" w:rsidRPr="00BF1A05" w:rsidRDefault="00BF1A05" w:rsidP="006B41E7">
      <w:pPr>
        <w:rPr>
          <w:sz w:val="32"/>
          <w:szCs w:val="28"/>
          <w:lang w:val="pl-PL"/>
        </w:rPr>
      </w:pPr>
      <w:r w:rsidRPr="00BF1A05">
        <w:rPr>
          <w:b/>
          <w:sz w:val="28"/>
          <w:lang w:val="pl-PL"/>
        </w:rPr>
        <w:t>ŹRÓDŁO</w:t>
      </w:r>
      <w:r w:rsidR="00DC10F8" w:rsidRPr="00BF1A05">
        <w:rPr>
          <w:b/>
          <w:sz w:val="28"/>
          <w:lang w:val="pl-PL"/>
        </w:rPr>
        <w:t xml:space="preserve"> 2 </w:t>
      </w:r>
      <w:r w:rsidR="00713224" w:rsidRPr="00BF1A05">
        <w:rPr>
          <w:b/>
          <w:sz w:val="28"/>
          <w:lang w:val="pl-PL"/>
        </w:rPr>
        <w:t>–</w:t>
      </w:r>
      <w:r w:rsidR="0049786B" w:rsidRPr="00BF1A05">
        <w:rPr>
          <w:b/>
          <w:sz w:val="28"/>
          <w:lang w:val="pl-PL"/>
        </w:rPr>
        <w:t xml:space="preserve"> </w:t>
      </w:r>
      <w:r w:rsidRPr="00BF1A05">
        <w:rPr>
          <w:b/>
          <w:sz w:val="28"/>
          <w:lang w:val="pl-PL"/>
        </w:rPr>
        <w:t>Indywidualne podejmowanie decyzji o sobie</w:t>
      </w:r>
    </w:p>
    <w:p w14:paraId="42B3742A" w14:textId="77777777" w:rsidR="00DC10F8" w:rsidRPr="00BF1A05" w:rsidRDefault="00DC10F8" w:rsidP="006B41E7">
      <w:pPr>
        <w:rPr>
          <w:sz w:val="32"/>
          <w:szCs w:val="28"/>
          <w:lang w:val="pl-PL"/>
        </w:rPr>
      </w:pPr>
    </w:p>
    <w:p w14:paraId="797C44E6" w14:textId="77777777" w:rsidR="00FF05FE" w:rsidRPr="00BF1A05" w:rsidRDefault="00BF1A05" w:rsidP="006B41E7">
      <w:pPr>
        <w:rPr>
          <w:b/>
          <w:bCs/>
          <w:color w:val="212121"/>
          <w:sz w:val="29"/>
          <w:szCs w:val="29"/>
          <w:shd w:val="clear" w:color="auto" w:fill="FFFFFF"/>
          <w:lang w:val="pl-PL"/>
        </w:rPr>
      </w:pPr>
      <w:r w:rsidRPr="00BF1A05">
        <w:rPr>
          <w:b/>
          <w:bCs/>
          <w:color w:val="212121"/>
          <w:sz w:val="29"/>
          <w:szCs w:val="29"/>
          <w:shd w:val="clear" w:color="auto" w:fill="FFFFFF"/>
          <w:lang w:val="pl-PL"/>
        </w:rPr>
        <w:t>Optymalne wykorzystanie zasobów</w:t>
      </w:r>
    </w:p>
    <w:p w14:paraId="2F6C1CFF" w14:textId="77777777" w:rsidR="00FF05FE" w:rsidRPr="00BF1A05" w:rsidRDefault="00FF05FE" w:rsidP="00FF05FE">
      <w:pPr>
        <w:spacing w:line="360" w:lineRule="auto"/>
        <w:jc w:val="both"/>
        <w:rPr>
          <w:sz w:val="32"/>
          <w:szCs w:val="28"/>
          <w:lang w:val="pl-PL"/>
        </w:rPr>
      </w:pPr>
    </w:p>
    <w:p w14:paraId="61A13CC6" w14:textId="77777777" w:rsidR="0049786B" w:rsidRPr="00BF1A05" w:rsidRDefault="00BF1A05" w:rsidP="00FF05FE">
      <w:pPr>
        <w:spacing w:line="360" w:lineRule="auto"/>
        <w:jc w:val="both"/>
        <w:rPr>
          <w:sz w:val="28"/>
          <w:szCs w:val="28"/>
          <w:lang w:val="pl-PL"/>
        </w:rPr>
      </w:pPr>
      <w:r w:rsidRPr="00BF1A05">
        <w:rPr>
          <w:color w:val="212121"/>
          <w:sz w:val="28"/>
          <w:szCs w:val="28"/>
          <w:shd w:val="clear" w:color="auto" w:fill="FFFFFF"/>
          <w:lang w:val="pl-PL"/>
        </w:rPr>
        <w:t xml:space="preserve">Prowadząc życie startupa, musisz korzystać z minimalnych zasobów i robić to jak najlepiej, dlatego umiejętności szybkiego podejmowania decyzji stają się jeszcze ważniejsze. Najważniejszą umiejętnością podstawową, </w:t>
      </w:r>
      <w:r>
        <w:rPr>
          <w:color w:val="212121"/>
          <w:sz w:val="28"/>
          <w:szCs w:val="28"/>
          <w:shd w:val="clear" w:color="auto" w:fill="FFFFFF"/>
          <w:lang w:val="pl-PL"/>
        </w:rPr>
        <w:t>jaką</w:t>
      </w:r>
      <w:r w:rsidRPr="00BF1A05">
        <w:rPr>
          <w:color w:val="212121"/>
          <w:sz w:val="28"/>
          <w:szCs w:val="28"/>
          <w:shd w:val="clear" w:color="auto" w:fill="FFFFFF"/>
          <w:lang w:val="pl-PL"/>
        </w:rPr>
        <w:t xml:space="preserve"> możesz rozwijać, jest umiejętność podejmowania  ważnych decyzji</w:t>
      </w:r>
      <w:r w:rsidR="00FF05FE" w:rsidRPr="00BF1A05">
        <w:rPr>
          <w:color w:val="212121"/>
          <w:sz w:val="28"/>
          <w:szCs w:val="28"/>
          <w:shd w:val="clear" w:color="auto" w:fill="FFFFFF"/>
          <w:lang w:val="pl-PL"/>
        </w:rPr>
        <w:t>.</w:t>
      </w:r>
      <w:r w:rsidR="00FF05FE" w:rsidRPr="00BF1A05">
        <w:rPr>
          <w:sz w:val="28"/>
          <w:szCs w:val="28"/>
          <w:lang w:val="pl-PL"/>
        </w:rPr>
        <w:t xml:space="preserve"> </w:t>
      </w:r>
    </w:p>
    <w:p w14:paraId="01A5657B" w14:textId="77777777" w:rsidR="00C35DE7" w:rsidRPr="00BF1A05" w:rsidRDefault="00C35DE7" w:rsidP="00FF05FE">
      <w:pPr>
        <w:spacing w:line="360" w:lineRule="auto"/>
        <w:jc w:val="both"/>
        <w:rPr>
          <w:sz w:val="28"/>
          <w:szCs w:val="28"/>
          <w:lang w:val="pl-PL"/>
        </w:rPr>
      </w:pPr>
    </w:p>
    <w:p w14:paraId="4132C23A" w14:textId="77777777" w:rsidR="0049786B" w:rsidRPr="00BF1A05" w:rsidRDefault="00BF1A05" w:rsidP="00FF05FE">
      <w:pPr>
        <w:spacing w:line="360" w:lineRule="auto"/>
        <w:jc w:val="both"/>
        <w:rPr>
          <w:color w:val="212121"/>
          <w:sz w:val="28"/>
          <w:szCs w:val="28"/>
          <w:shd w:val="clear" w:color="auto" w:fill="FFFFFF"/>
          <w:lang w:val="pl-PL"/>
        </w:rPr>
      </w:pPr>
      <w:r w:rsidRPr="00BF1A05">
        <w:rPr>
          <w:color w:val="212121"/>
          <w:sz w:val="28"/>
          <w:szCs w:val="28"/>
          <w:shd w:val="clear" w:color="auto" w:fill="FFFFFF"/>
          <w:lang w:val="pl-PL"/>
        </w:rPr>
        <w:t>Najważniejszą decyzją, jaką możesz podjąć, jest decyzja o podjęciu decyzji. Bądź świadomy tego, jak podejmujesz decyzje. Dostosuj się do tych wskazówek, a decyzje, które podejmiesz, przybliżą Cię do Twojej wizji. Podejmowanie decyzji nie pozwala na wahanie się. Podejmowanie decyzji jest procesem ciągłym w każdej sytuacji biznesowej, szkoleniowej lub życiowej.</w:t>
      </w:r>
    </w:p>
    <w:p w14:paraId="5351FACB" w14:textId="77777777" w:rsidR="00C35DE7" w:rsidRPr="00BF1A05" w:rsidRDefault="00C35DE7" w:rsidP="00FF05FE">
      <w:pPr>
        <w:spacing w:line="360" w:lineRule="auto"/>
        <w:jc w:val="both"/>
        <w:rPr>
          <w:sz w:val="32"/>
          <w:szCs w:val="28"/>
          <w:lang w:val="pl-PL"/>
        </w:rPr>
      </w:pPr>
    </w:p>
    <w:p w14:paraId="0B0F2D3E" w14:textId="77777777" w:rsidR="007E16CD" w:rsidRPr="00BF1A05" w:rsidRDefault="00BF1A05" w:rsidP="00FF05FE">
      <w:pPr>
        <w:spacing w:line="360" w:lineRule="auto"/>
        <w:jc w:val="both"/>
        <w:rPr>
          <w:sz w:val="28"/>
          <w:szCs w:val="28"/>
          <w:lang w:val="pl-PL"/>
        </w:rPr>
      </w:pPr>
      <w:r w:rsidRPr="00BF1A05">
        <w:rPr>
          <w:b/>
          <w:sz w:val="28"/>
          <w:szCs w:val="28"/>
          <w:lang w:val="pl-PL"/>
        </w:rPr>
        <w:t>Ćwiczenie</w:t>
      </w:r>
      <w:r w:rsidR="00C35DE7" w:rsidRPr="00BF1A05">
        <w:rPr>
          <w:b/>
          <w:sz w:val="28"/>
          <w:szCs w:val="28"/>
          <w:lang w:val="pl-PL"/>
        </w:rPr>
        <w:t>:</w:t>
      </w:r>
      <w:r w:rsidR="00C35DE7" w:rsidRPr="00BF1A05">
        <w:rPr>
          <w:sz w:val="28"/>
          <w:szCs w:val="28"/>
          <w:lang w:val="pl-PL"/>
        </w:rPr>
        <w:t xml:space="preserve"> </w:t>
      </w:r>
      <w:r w:rsidRPr="00BF1A05">
        <w:rPr>
          <w:sz w:val="28"/>
          <w:szCs w:val="28"/>
          <w:lang w:val="pl-PL"/>
        </w:rPr>
        <w:t>Wypełnij następujące pola. PAMIĘTAJ, że przedsiębiorczość (umiejętności miękkie) prawdopodobnie leży w czymś, w czym jesteś dobry lub cz</w:t>
      </w:r>
      <w:r w:rsidR="00862C94">
        <w:rPr>
          <w:sz w:val="28"/>
          <w:szCs w:val="28"/>
          <w:lang w:val="pl-PL"/>
        </w:rPr>
        <w:t>ymś jesteś zainteresowany. Jakich sytuacji</w:t>
      </w:r>
      <w:r w:rsidRPr="00BF1A05">
        <w:rPr>
          <w:sz w:val="28"/>
          <w:szCs w:val="28"/>
          <w:lang w:val="pl-PL"/>
        </w:rPr>
        <w:t xml:space="preserve"> decyzy</w:t>
      </w:r>
      <w:r w:rsidR="00862C94">
        <w:rPr>
          <w:sz w:val="28"/>
          <w:szCs w:val="28"/>
          <w:lang w:val="pl-PL"/>
        </w:rPr>
        <w:t>jnych (osobistych lub zawodowych) może dotyczyć Twoja odpowiedź</w:t>
      </w:r>
      <w:r w:rsidRPr="00BF1A05">
        <w:rPr>
          <w:sz w:val="28"/>
          <w:szCs w:val="28"/>
          <w:lang w:val="pl-PL"/>
        </w:rPr>
        <w:t>?</w:t>
      </w:r>
    </w:p>
    <w:p w14:paraId="604761CA" w14:textId="77777777" w:rsidR="00CD197B" w:rsidRPr="00BF1A05" w:rsidRDefault="00CD197B" w:rsidP="00FF05FE">
      <w:pPr>
        <w:spacing w:line="360" w:lineRule="auto"/>
        <w:jc w:val="both"/>
        <w:rPr>
          <w:sz w:val="28"/>
          <w:szCs w:val="28"/>
          <w:lang w:val="pl-PL"/>
        </w:rPr>
      </w:pPr>
    </w:p>
    <w:p w14:paraId="2D7F5A0D" w14:textId="77777777" w:rsidR="00CD197B" w:rsidRPr="00BF1A05" w:rsidRDefault="00CD197B" w:rsidP="00FF05FE">
      <w:pPr>
        <w:spacing w:line="360" w:lineRule="auto"/>
        <w:jc w:val="both"/>
        <w:rPr>
          <w:sz w:val="28"/>
          <w:szCs w:val="28"/>
          <w:lang w:val="pl-PL"/>
        </w:rPr>
      </w:pPr>
    </w:p>
    <w:p w14:paraId="09AE6C22" w14:textId="77777777" w:rsidR="00CD197B" w:rsidRPr="00BF1A05" w:rsidRDefault="00CD197B" w:rsidP="00FF05FE">
      <w:pPr>
        <w:spacing w:line="360" w:lineRule="auto"/>
        <w:jc w:val="both"/>
        <w:rPr>
          <w:sz w:val="28"/>
          <w:szCs w:val="28"/>
          <w:lang w:val="pl-PL"/>
        </w:rPr>
      </w:pPr>
    </w:p>
    <w:p w14:paraId="03770BCD" w14:textId="77777777" w:rsidR="00CD197B" w:rsidRPr="00BF1A05" w:rsidRDefault="00CD197B" w:rsidP="00FF05FE">
      <w:pPr>
        <w:spacing w:line="360" w:lineRule="auto"/>
        <w:jc w:val="both"/>
        <w:rPr>
          <w:sz w:val="28"/>
          <w:szCs w:val="28"/>
          <w:lang w:val="pl-PL"/>
        </w:rPr>
      </w:pPr>
    </w:p>
    <w:p w14:paraId="090C7AD6" w14:textId="77777777" w:rsidR="00CD197B" w:rsidRPr="00BF1A05" w:rsidRDefault="00CD197B" w:rsidP="00FF05FE">
      <w:pPr>
        <w:spacing w:line="360" w:lineRule="auto"/>
        <w:jc w:val="both"/>
        <w:rPr>
          <w:sz w:val="28"/>
          <w:szCs w:val="28"/>
          <w:lang w:val="pl-PL"/>
        </w:rPr>
      </w:pPr>
    </w:p>
    <w:tbl>
      <w:tblPr>
        <w:tblpPr w:leftFromText="180" w:rightFromText="180" w:vertAnchor="text" w:tblpXSpec="center" w:tblpY="1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40"/>
        <w:gridCol w:w="4338"/>
      </w:tblGrid>
      <w:tr w:rsidR="00CD197B" w:rsidRPr="00B454D7" w14:paraId="5FD560AC" w14:textId="77777777" w:rsidTr="00CD197B">
        <w:trPr>
          <w:trHeight w:val="1155"/>
        </w:trPr>
        <w:tc>
          <w:tcPr>
            <w:tcW w:w="4140" w:type="dxa"/>
            <w:shd w:val="clear" w:color="auto" w:fill="DAEEF3" w:themeFill="accent5" w:themeFillTint="33"/>
          </w:tcPr>
          <w:p w14:paraId="3ED12288" w14:textId="77777777" w:rsidR="00CD197B" w:rsidRPr="00862C94" w:rsidRDefault="00862C94" w:rsidP="00CD197B">
            <w:pPr>
              <w:rPr>
                <w:sz w:val="28"/>
                <w:szCs w:val="28"/>
                <w:lang w:val="pl-PL"/>
              </w:rPr>
            </w:pPr>
            <w:r w:rsidRPr="00862C94">
              <w:rPr>
                <w:b/>
                <w:sz w:val="28"/>
                <w:szCs w:val="28"/>
                <w:lang w:val="pl-PL"/>
              </w:rPr>
              <w:t>Jeden interes w podjęciu dobrej decyzji</w:t>
            </w:r>
          </w:p>
          <w:p w14:paraId="78269D7C" w14:textId="77777777" w:rsidR="00CD197B" w:rsidRPr="00862C94" w:rsidRDefault="00CD197B" w:rsidP="00CD197B">
            <w:pPr>
              <w:rPr>
                <w:sz w:val="28"/>
                <w:szCs w:val="28"/>
                <w:lang w:val="pl-PL"/>
              </w:rPr>
            </w:pPr>
          </w:p>
          <w:p w14:paraId="7C749554" w14:textId="77777777" w:rsidR="00CD197B" w:rsidRPr="00862C94" w:rsidRDefault="00CD197B" w:rsidP="00CD197B">
            <w:pPr>
              <w:rPr>
                <w:sz w:val="28"/>
                <w:szCs w:val="28"/>
                <w:lang w:val="pl-PL"/>
              </w:rPr>
            </w:pPr>
          </w:p>
          <w:p w14:paraId="1F91BE50" w14:textId="77777777" w:rsidR="00CD197B" w:rsidRPr="00862C94" w:rsidRDefault="00CD197B" w:rsidP="00CD197B">
            <w:pPr>
              <w:rPr>
                <w:sz w:val="28"/>
                <w:szCs w:val="28"/>
                <w:lang w:val="pl-PL"/>
              </w:rPr>
            </w:pPr>
          </w:p>
          <w:p w14:paraId="353ED436" w14:textId="77777777" w:rsidR="00CD197B" w:rsidRPr="00862C94" w:rsidRDefault="00CD197B" w:rsidP="00CD197B">
            <w:pPr>
              <w:rPr>
                <w:sz w:val="28"/>
                <w:szCs w:val="28"/>
                <w:lang w:val="pl-PL"/>
              </w:rPr>
            </w:pPr>
          </w:p>
          <w:p w14:paraId="465FEA97" w14:textId="77777777" w:rsidR="00CD197B" w:rsidRPr="00862C94" w:rsidRDefault="00CD197B" w:rsidP="00CD197B">
            <w:pPr>
              <w:rPr>
                <w:sz w:val="28"/>
                <w:szCs w:val="28"/>
                <w:lang w:val="pl-PL"/>
              </w:rPr>
            </w:pPr>
          </w:p>
          <w:p w14:paraId="68B78DED" w14:textId="77777777" w:rsidR="00CD197B" w:rsidRPr="00862C94" w:rsidRDefault="00CD197B" w:rsidP="00CD197B">
            <w:pPr>
              <w:rPr>
                <w:sz w:val="28"/>
                <w:szCs w:val="28"/>
                <w:lang w:val="pl-PL"/>
              </w:rPr>
            </w:pPr>
          </w:p>
          <w:p w14:paraId="64CCAC97" w14:textId="77777777" w:rsidR="00CD197B" w:rsidRPr="00862C94" w:rsidRDefault="00CD197B" w:rsidP="00CD197B">
            <w:pPr>
              <w:rPr>
                <w:sz w:val="28"/>
                <w:szCs w:val="28"/>
                <w:lang w:val="pl-PL"/>
              </w:rPr>
            </w:pPr>
          </w:p>
          <w:p w14:paraId="1B06017D" w14:textId="77777777" w:rsidR="00CD197B" w:rsidRPr="00862C94" w:rsidRDefault="00CD197B" w:rsidP="00CD197B">
            <w:pPr>
              <w:rPr>
                <w:sz w:val="28"/>
                <w:szCs w:val="28"/>
                <w:lang w:val="pl-PL"/>
              </w:rPr>
            </w:pPr>
          </w:p>
        </w:tc>
        <w:tc>
          <w:tcPr>
            <w:tcW w:w="4338" w:type="dxa"/>
            <w:shd w:val="clear" w:color="auto" w:fill="EAF1DD" w:themeFill="accent3" w:themeFillTint="33"/>
          </w:tcPr>
          <w:p w14:paraId="5073C9B6" w14:textId="77777777" w:rsidR="00CD197B" w:rsidRPr="00862C94" w:rsidRDefault="00862C94" w:rsidP="00CD197B">
            <w:pPr>
              <w:rPr>
                <w:sz w:val="28"/>
                <w:szCs w:val="28"/>
                <w:lang w:val="pl-PL"/>
              </w:rPr>
            </w:pPr>
            <w:r w:rsidRPr="00862C94">
              <w:rPr>
                <w:b/>
                <w:sz w:val="28"/>
                <w:szCs w:val="28"/>
                <w:lang w:val="pl-PL"/>
              </w:rPr>
              <w:t>Jedno (przedsiębiorcze) działanie, w którym jesteś dobry</w:t>
            </w:r>
          </w:p>
          <w:p w14:paraId="050E38E4" w14:textId="77777777" w:rsidR="00CD197B" w:rsidRPr="00862C94" w:rsidRDefault="00CD197B" w:rsidP="00CD197B">
            <w:pPr>
              <w:rPr>
                <w:sz w:val="28"/>
                <w:szCs w:val="28"/>
                <w:lang w:val="pl-PL"/>
              </w:rPr>
            </w:pPr>
          </w:p>
          <w:p w14:paraId="0DA93A47" w14:textId="77777777" w:rsidR="00CD197B" w:rsidRPr="00862C94" w:rsidRDefault="00CD197B" w:rsidP="00CD197B">
            <w:pPr>
              <w:rPr>
                <w:sz w:val="28"/>
                <w:szCs w:val="28"/>
                <w:lang w:val="pl-PL"/>
              </w:rPr>
            </w:pPr>
          </w:p>
          <w:p w14:paraId="302D7928" w14:textId="77777777" w:rsidR="00CD197B" w:rsidRPr="00862C94" w:rsidRDefault="00CD197B" w:rsidP="00CD197B">
            <w:pPr>
              <w:rPr>
                <w:sz w:val="28"/>
                <w:szCs w:val="28"/>
                <w:lang w:val="pl-PL"/>
              </w:rPr>
            </w:pPr>
          </w:p>
          <w:p w14:paraId="5B8DB252" w14:textId="77777777" w:rsidR="00CD197B" w:rsidRPr="00862C94" w:rsidRDefault="00CD197B" w:rsidP="00CD197B">
            <w:pPr>
              <w:rPr>
                <w:sz w:val="28"/>
                <w:szCs w:val="28"/>
                <w:lang w:val="pl-PL"/>
              </w:rPr>
            </w:pPr>
          </w:p>
          <w:p w14:paraId="65FED5DE" w14:textId="77777777" w:rsidR="00CD197B" w:rsidRPr="00862C94" w:rsidRDefault="00CD197B" w:rsidP="00CD197B">
            <w:pPr>
              <w:rPr>
                <w:sz w:val="28"/>
                <w:szCs w:val="28"/>
                <w:lang w:val="pl-PL"/>
              </w:rPr>
            </w:pPr>
          </w:p>
          <w:p w14:paraId="7C5F9CEE" w14:textId="77777777" w:rsidR="00CD197B" w:rsidRPr="00862C94" w:rsidRDefault="00CD197B" w:rsidP="00CD197B">
            <w:pPr>
              <w:rPr>
                <w:sz w:val="28"/>
                <w:szCs w:val="28"/>
                <w:lang w:val="pl-PL"/>
              </w:rPr>
            </w:pPr>
          </w:p>
          <w:p w14:paraId="7B145D41" w14:textId="77777777" w:rsidR="00CD197B" w:rsidRPr="00862C94" w:rsidRDefault="00CD197B" w:rsidP="00CD197B">
            <w:pPr>
              <w:rPr>
                <w:sz w:val="28"/>
                <w:szCs w:val="28"/>
                <w:lang w:val="pl-PL"/>
              </w:rPr>
            </w:pPr>
          </w:p>
          <w:p w14:paraId="574A7E1F" w14:textId="77777777" w:rsidR="00CD197B" w:rsidRPr="00862C94" w:rsidRDefault="00CD197B" w:rsidP="00CD197B">
            <w:pPr>
              <w:rPr>
                <w:sz w:val="28"/>
                <w:szCs w:val="28"/>
                <w:lang w:val="pl-PL"/>
              </w:rPr>
            </w:pPr>
          </w:p>
        </w:tc>
      </w:tr>
      <w:tr w:rsidR="00CD197B" w:rsidRPr="00B454D7" w14:paraId="2B24B1D3" w14:textId="77777777" w:rsidTr="00CD197B">
        <w:trPr>
          <w:trHeight w:val="1065"/>
        </w:trPr>
        <w:tc>
          <w:tcPr>
            <w:tcW w:w="4140" w:type="dxa"/>
            <w:shd w:val="clear" w:color="auto" w:fill="F2F2F2" w:themeFill="background1" w:themeFillShade="F2"/>
          </w:tcPr>
          <w:p w14:paraId="17EA9887" w14:textId="77777777" w:rsidR="00CD197B" w:rsidRPr="00862C94" w:rsidRDefault="00862C94" w:rsidP="00CD197B">
            <w:pPr>
              <w:rPr>
                <w:sz w:val="28"/>
                <w:szCs w:val="28"/>
                <w:lang w:val="pl-PL"/>
              </w:rPr>
            </w:pPr>
            <w:r w:rsidRPr="00862C94">
              <w:rPr>
                <w:b/>
                <w:sz w:val="28"/>
                <w:szCs w:val="28"/>
                <w:lang w:val="pl-PL"/>
              </w:rPr>
              <w:t>Jeden interesujący fakt dotyczący Ciebie</w:t>
            </w:r>
          </w:p>
          <w:p w14:paraId="1DEA380E" w14:textId="77777777" w:rsidR="00CD197B" w:rsidRPr="00862C94" w:rsidRDefault="00CD197B" w:rsidP="00CD197B">
            <w:pPr>
              <w:rPr>
                <w:sz w:val="28"/>
                <w:szCs w:val="28"/>
                <w:lang w:val="pl-PL"/>
              </w:rPr>
            </w:pPr>
          </w:p>
          <w:p w14:paraId="3D752FBA" w14:textId="77777777" w:rsidR="00CD197B" w:rsidRPr="00862C94" w:rsidRDefault="00CD197B" w:rsidP="00CD197B">
            <w:pPr>
              <w:rPr>
                <w:sz w:val="28"/>
                <w:szCs w:val="28"/>
                <w:lang w:val="pl-PL"/>
              </w:rPr>
            </w:pPr>
          </w:p>
          <w:p w14:paraId="53B4C6B7" w14:textId="77777777" w:rsidR="00CD197B" w:rsidRPr="00862C94" w:rsidRDefault="00CD197B" w:rsidP="00CD197B">
            <w:pPr>
              <w:rPr>
                <w:sz w:val="28"/>
                <w:szCs w:val="28"/>
                <w:lang w:val="pl-PL"/>
              </w:rPr>
            </w:pPr>
          </w:p>
          <w:p w14:paraId="593833A5" w14:textId="77777777" w:rsidR="00CD197B" w:rsidRPr="00862C94" w:rsidRDefault="00CD197B" w:rsidP="00CD197B">
            <w:pPr>
              <w:rPr>
                <w:sz w:val="28"/>
                <w:szCs w:val="28"/>
                <w:lang w:val="pl-PL"/>
              </w:rPr>
            </w:pPr>
          </w:p>
          <w:p w14:paraId="5C2220A0" w14:textId="77777777" w:rsidR="00CD197B" w:rsidRPr="00862C94" w:rsidRDefault="00CD197B" w:rsidP="00CD197B">
            <w:pPr>
              <w:rPr>
                <w:sz w:val="28"/>
                <w:szCs w:val="28"/>
                <w:lang w:val="pl-PL"/>
              </w:rPr>
            </w:pPr>
          </w:p>
          <w:p w14:paraId="244A723E" w14:textId="77777777" w:rsidR="00CD197B" w:rsidRPr="00862C94" w:rsidRDefault="00CD197B" w:rsidP="00CD197B">
            <w:pPr>
              <w:rPr>
                <w:sz w:val="28"/>
                <w:szCs w:val="28"/>
                <w:lang w:val="pl-PL"/>
              </w:rPr>
            </w:pPr>
          </w:p>
          <w:p w14:paraId="570D7F60" w14:textId="77777777" w:rsidR="00CD197B" w:rsidRPr="00862C94" w:rsidRDefault="00CD197B" w:rsidP="00CD197B">
            <w:pPr>
              <w:rPr>
                <w:sz w:val="28"/>
                <w:szCs w:val="28"/>
                <w:lang w:val="pl-PL"/>
              </w:rPr>
            </w:pPr>
          </w:p>
          <w:p w14:paraId="3BDC7153" w14:textId="77777777" w:rsidR="00CD197B" w:rsidRPr="00862C94" w:rsidRDefault="00CD197B" w:rsidP="00CD197B">
            <w:pPr>
              <w:rPr>
                <w:sz w:val="28"/>
                <w:szCs w:val="28"/>
                <w:lang w:val="pl-PL"/>
              </w:rPr>
            </w:pPr>
          </w:p>
          <w:p w14:paraId="12F442C4" w14:textId="77777777" w:rsidR="00CD197B" w:rsidRPr="00862C94" w:rsidRDefault="00CD197B" w:rsidP="00CD197B">
            <w:pPr>
              <w:rPr>
                <w:sz w:val="28"/>
                <w:szCs w:val="28"/>
                <w:lang w:val="pl-PL"/>
              </w:rPr>
            </w:pPr>
          </w:p>
        </w:tc>
        <w:tc>
          <w:tcPr>
            <w:tcW w:w="4338" w:type="dxa"/>
            <w:shd w:val="clear" w:color="auto" w:fill="FDE9D9" w:themeFill="accent6" w:themeFillTint="33"/>
          </w:tcPr>
          <w:p w14:paraId="3FB202DD" w14:textId="77777777" w:rsidR="00CD197B" w:rsidRPr="00862C94" w:rsidRDefault="00862C94" w:rsidP="00CD197B">
            <w:pPr>
              <w:rPr>
                <w:sz w:val="28"/>
                <w:szCs w:val="28"/>
                <w:lang w:val="pl-PL"/>
              </w:rPr>
            </w:pPr>
            <w:r w:rsidRPr="00862C94">
              <w:rPr>
                <w:b/>
                <w:sz w:val="28"/>
                <w:szCs w:val="28"/>
                <w:lang w:val="pl-PL"/>
              </w:rPr>
              <w:t>Jedna pozytywna rzecz, którą uczeń / przyjaciel powiedziałby o Tobie</w:t>
            </w:r>
          </w:p>
        </w:tc>
      </w:tr>
    </w:tbl>
    <w:p w14:paraId="39C6C7D1" w14:textId="77777777" w:rsidR="0049786B" w:rsidRPr="00862C94" w:rsidRDefault="0049786B" w:rsidP="007E16CD">
      <w:pPr>
        <w:rPr>
          <w:sz w:val="28"/>
          <w:szCs w:val="28"/>
          <w:lang w:val="pl-PL"/>
        </w:rPr>
      </w:pPr>
    </w:p>
    <w:sectPr w:rsidR="0049786B" w:rsidRPr="00862C94" w:rsidSect="003A4981">
      <w:headerReference w:type="even" r:id="rId9"/>
      <w:headerReference w:type="default" r:id="rId10"/>
      <w:footerReference w:type="default" r:id="rId11"/>
      <w:headerReference w:type="first" r:id="rId12"/>
      <w:pgSz w:w="16839" w:h="11907" w:orient="landscape"/>
      <w:pgMar w:top="1559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B9B00F" w14:textId="77777777" w:rsidR="00BB01B8" w:rsidRDefault="00BB01B8" w:rsidP="003A4981">
      <w:r>
        <w:separator/>
      </w:r>
    </w:p>
  </w:endnote>
  <w:endnote w:type="continuationSeparator" w:id="0">
    <w:p w14:paraId="4FFCB974" w14:textId="77777777" w:rsidR="00BB01B8" w:rsidRDefault="00BB01B8" w:rsidP="003A4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496CAE" w14:textId="77777777" w:rsidR="00EC0005" w:rsidRDefault="00290447">
    <w:pPr>
      <w:pStyle w:val="Porat"/>
    </w:pPr>
    <w:r>
      <w:rPr>
        <w:noProof/>
        <w:lang w:val="pl-PL" w:eastAsia="pl-PL"/>
      </w:rPr>
      <w:drawing>
        <wp:anchor distT="0" distB="0" distL="114300" distR="114300" simplePos="0" relativeHeight="251670528" behindDoc="1" locked="0" layoutInCell="1" allowOverlap="1" wp14:anchorId="46149155" wp14:editId="1E183855">
          <wp:simplePos x="0" y="0"/>
          <wp:positionH relativeFrom="column">
            <wp:posOffset>8153400</wp:posOffset>
          </wp:positionH>
          <wp:positionV relativeFrom="paragraph">
            <wp:posOffset>-83820</wp:posOffset>
          </wp:positionV>
          <wp:extent cx="1428750" cy="638175"/>
          <wp:effectExtent l="0" t="0" r="0" b="9525"/>
          <wp:wrapNone/>
          <wp:docPr id="7" name="Imagen 7" descr="http://adunooc.ndma.lt/sites/default/files/styles/large/public/cropped-I-F-logo-INSTRUCTION-AND-FORMATION-2.jpg?itok=JNtLWa8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http://adunooc.ndma.lt/sites/default/files/styles/large/public/cropped-I-F-logo-INSTRUCTION-AND-FORMATION-2.jpg?itok=JNtLWa8S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114C3">
      <w:rPr>
        <w:noProof/>
        <w:lang w:val="pl-PL" w:eastAsia="pl-PL"/>
      </w:rPr>
      <w:drawing>
        <wp:anchor distT="0" distB="0" distL="114300" distR="114300" simplePos="0" relativeHeight="251669504" behindDoc="1" locked="0" layoutInCell="1" allowOverlap="1" wp14:anchorId="2235CF2D" wp14:editId="0559B0F7">
          <wp:simplePos x="0" y="0"/>
          <wp:positionH relativeFrom="column">
            <wp:posOffset>6800850</wp:posOffset>
          </wp:positionH>
          <wp:positionV relativeFrom="paragraph">
            <wp:posOffset>1905</wp:posOffset>
          </wp:positionV>
          <wp:extent cx="1099820" cy="596265"/>
          <wp:effectExtent l="0" t="0" r="5080" b="0"/>
          <wp:wrapNone/>
          <wp:docPr id="5" name="Shape 8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Shape 84"/>
                  <pic:cNvPicPr preferRelativeResize="0"/>
                </pic:nvPicPr>
                <pic:blipFill rotWithShape="1">
                  <a:blip r:embed="rId3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898" t="76807" r="15073" b="14497"/>
                  <a:stretch/>
                </pic:blipFill>
                <pic:spPr>
                  <a:xfrm>
                    <a:off x="0" y="0"/>
                    <a:ext cx="109982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B422E">
      <w:rPr>
        <w:noProof/>
        <w:lang w:val="pl-PL" w:eastAsia="pl-PL"/>
      </w:rPr>
      <w:drawing>
        <wp:anchor distT="0" distB="0" distL="114300" distR="114300" simplePos="0" relativeHeight="251668480" behindDoc="1" locked="0" layoutInCell="1" allowOverlap="1" wp14:anchorId="5CE6AF5F" wp14:editId="18E2BFD5">
          <wp:simplePos x="0" y="0"/>
          <wp:positionH relativeFrom="column">
            <wp:posOffset>5562600</wp:posOffset>
          </wp:positionH>
          <wp:positionV relativeFrom="paragraph">
            <wp:posOffset>-93345</wp:posOffset>
          </wp:positionV>
          <wp:extent cx="1007110" cy="715010"/>
          <wp:effectExtent l="0" t="0" r="2540" b="8890"/>
          <wp:wrapNone/>
          <wp:docPr id="4" name="Shape 8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Shape 84"/>
                  <pic:cNvPicPr preferRelativeResize="0"/>
                </pic:nvPicPr>
                <pic:blipFill rotWithShape="1">
                  <a:blip r:embed="rId3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058" t="75068" r="4928" b="14497"/>
                  <a:stretch/>
                </pic:blipFill>
                <pic:spPr>
                  <a:xfrm>
                    <a:off x="0" y="0"/>
                    <a:ext cx="1007110" cy="715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B422E">
      <w:rPr>
        <w:noProof/>
        <w:lang w:val="pl-PL" w:eastAsia="pl-PL"/>
      </w:rPr>
      <w:drawing>
        <wp:anchor distT="0" distB="0" distL="114300" distR="114300" simplePos="0" relativeHeight="251667456" behindDoc="1" locked="0" layoutInCell="1" allowOverlap="1" wp14:anchorId="4DE60C92" wp14:editId="0D7D0DBE">
          <wp:simplePos x="0" y="0"/>
          <wp:positionH relativeFrom="column">
            <wp:posOffset>1914525</wp:posOffset>
          </wp:positionH>
          <wp:positionV relativeFrom="paragraph">
            <wp:posOffset>-83820</wp:posOffset>
          </wp:positionV>
          <wp:extent cx="1123950" cy="685800"/>
          <wp:effectExtent l="0" t="0" r="0" b="0"/>
          <wp:wrapNone/>
          <wp:docPr id="84" name="Shape 8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Shape 84"/>
                  <pic:cNvPicPr preferRelativeResize="0"/>
                </pic:nvPicPr>
                <pic:blipFill rotWithShape="1">
                  <a:blip r:embed="rId3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2" t="75648" r="81449" b="14332"/>
                  <a:stretch/>
                </pic:blipFill>
                <pic:spPr bwMode="auto">
                  <a:xfrm>
                    <a:off x="0" y="0"/>
                    <a:ext cx="112395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BB422E">
      <w:rPr>
        <w:b/>
        <w:noProof/>
        <w:color w:val="000000" w:themeColor="text1"/>
        <w:lang w:val="pl-PL" w:eastAsia="pl-PL"/>
      </w:rPr>
      <w:drawing>
        <wp:anchor distT="0" distB="0" distL="114300" distR="114300" simplePos="0" relativeHeight="251666432" behindDoc="0" locked="0" layoutInCell="1" allowOverlap="1" wp14:anchorId="1184D731" wp14:editId="304029E0">
          <wp:simplePos x="0" y="0"/>
          <wp:positionH relativeFrom="column">
            <wp:posOffset>3657600</wp:posOffset>
          </wp:positionH>
          <wp:positionV relativeFrom="paragraph">
            <wp:posOffset>-237490</wp:posOffset>
          </wp:positionV>
          <wp:extent cx="1504950" cy="838835"/>
          <wp:effectExtent l="0" t="0" r="0" b="0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RID Arid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4950" cy="83883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anchor>
      </w:drawing>
    </w:r>
    <w:r w:rsidR="00EC0005">
      <w:rPr>
        <w:noProof/>
        <w:lang w:val="pl-PL" w:eastAsia="pl-PL"/>
      </w:rPr>
      <w:drawing>
        <wp:inline distT="0" distB="0" distL="0" distR="0" wp14:anchorId="28933D42" wp14:editId="33A1E05F">
          <wp:extent cx="1440873" cy="495300"/>
          <wp:effectExtent l="0" t="0" r="6985" b="0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p defoin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873" cy="495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ACEA45" w14:textId="77777777" w:rsidR="00BB01B8" w:rsidRDefault="00BB01B8" w:rsidP="003A4981">
      <w:r>
        <w:separator/>
      </w:r>
    </w:p>
  </w:footnote>
  <w:footnote w:type="continuationSeparator" w:id="0">
    <w:p w14:paraId="5A02C54F" w14:textId="77777777" w:rsidR="00BB01B8" w:rsidRDefault="00BB01B8" w:rsidP="003A49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97D568" w14:textId="77777777" w:rsidR="00D0065F" w:rsidRDefault="00BB01B8">
    <w:pPr>
      <w:pStyle w:val="Antrats"/>
    </w:pPr>
    <w:r>
      <w:rPr>
        <w:noProof/>
        <w:lang w:val="es-ES" w:eastAsia="es-ES"/>
      </w:rPr>
      <w:pict w14:anchorId="06DE92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7294969" o:spid="_x0000_s2051" type="#_x0000_t75" style="position:absolute;margin-left:0;margin-top:0;width:613.7pt;height:463.3pt;z-index:-251655168;mso-position-horizontal:center;mso-position-horizontal-relative:margin;mso-position-vertical:center;mso-position-vertical-relative:margin" o:allowincell="f">
          <v:imagedata r:id="rId1" o:title="40 CHALLENGES-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6DEEDA" w14:textId="77777777" w:rsidR="003A4981" w:rsidRDefault="00E52223">
    <w:pPr>
      <w:pStyle w:val="Antrats"/>
    </w:pPr>
    <w:r>
      <w:rPr>
        <w:noProof/>
        <w:lang w:val="pl-PL" w:eastAsia="pl-PL"/>
      </w:rPr>
      <w:drawing>
        <wp:anchor distT="0" distB="0" distL="114300" distR="114300" simplePos="0" relativeHeight="251659264" behindDoc="1" locked="0" layoutInCell="1" allowOverlap="1" wp14:anchorId="239AF73C" wp14:editId="0B0B75D4">
          <wp:simplePos x="0" y="0"/>
          <wp:positionH relativeFrom="column">
            <wp:posOffset>-447675</wp:posOffset>
          </wp:positionH>
          <wp:positionV relativeFrom="paragraph">
            <wp:posOffset>-632460</wp:posOffset>
          </wp:positionV>
          <wp:extent cx="1743075" cy="1319530"/>
          <wp:effectExtent l="0" t="0" r="9525" b="0"/>
          <wp:wrapNone/>
          <wp:docPr id="1" name="Imagen 1" descr="C:\Users\Javier Martínez\Desktop\PROYECTOS DEFOIN\PROYECTOS 2018\40 CHALLENGES\40 CHALLENGES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avier Martínez\Desktop\PROYECTOS DEFOIN\PROYECTOS 2018\40 CHALLENGES\40 CHALLENGES-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1319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color w:val="000000"/>
        <w:lang w:val="pl-PL" w:eastAsia="pl-PL"/>
      </w:rPr>
      <w:drawing>
        <wp:anchor distT="0" distB="0" distL="114300" distR="114300" simplePos="0" relativeHeight="251664384" behindDoc="0" locked="0" layoutInCell="1" allowOverlap="1" wp14:anchorId="51B40A9D" wp14:editId="0307FAE6">
          <wp:simplePos x="0" y="0"/>
          <wp:positionH relativeFrom="column">
            <wp:posOffset>7305675</wp:posOffset>
          </wp:positionH>
          <wp:positionV relativeFrom="paragraph">
            <wp:posOffset>-152400</wp:posOffset>
          </wp:positionV>
          <wp:extent cx="1724025" cy="476250"/>
          <wp:effectExtent l="0" t="0" r="9525" b="0"/>
          <wp:wrapSquare wrapText="bothSides" distT="0" distB="0" distL="114300" distR="114300"/>
          <wp:docPr id="2" name="image1.jpg" descr="EU flag-Erasmus+_vect_P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EU flag-Erasmus+_vect_POS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4025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BB01B8">
      <w:rPr>
        <w:noProof/>
        <w:lang w:val="es-ES" w:eastAsia="es-ES"/>
      </w:rPr>
      <w:pict w14:anchorId="6430FA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7294970" o:spid="_x0000_s2052" type="#_x0000_t75" style="position:absolute;margin-left:0;margin-top:0;width:613.7pt;height:463.3pt;z-index:-251654144;mso-position-horizontal:center;mso-position-horizontal-relative:margin;mso-position-vertical:center;mso-position-vertical-relative:margin" o:allowincell="f">
          <v:imagedata r:id="rId3" o:title="40 CHALLENGES-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41D1BE" w14:textId="77777777" w:rsidR="00D0065F" w:rsidRDefault="00BB01B8">
    <w:pPr>
      <w:pStyle w:val="Antrats"/>
    </w:pPr>
    <w:r>
      <w:rPr>
        <w:noProof/>
        <w:lang w:val="es-ES" w:eastAsia="es-ES"/>
      </w:rPr>
      <w:pict w14:anchorId="64297C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7294968" o:spid="_x0000_s2050" type="#_x0000_t75" style="position:absolute;margin-left:0;margin-top:0;width:613.7pt;height:463.3pt;z-index:-251656192;mso-position-horizontal:center;mso-position-horizontal-relative:margin;mso-position-vertical:center;mso-position-vertical-relative:margin" o:allowincell="f">
          <v:imagedata r:id="rId1" o:title="40 CHALLENGES-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57"/>
  <w:drawingGridVerticalSpacing w:val="187"/>
  <w:noPunctuationKerning/>
  <w:characterSpacingControl w:val="doNotCompress"/>
  <w:hdrShapeDefaults>
    <o:shapedefaults v:ext="edit" spidmax="2053">
      <o:colormru v:ext="edit" colors="#cf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981"/>
    <w:rsid w:val="000924D2"/>
    <w:rsid w:val="0009640F"/>
    <w:rsid w:val="00097275"/>
    <w:rsid w:val="00123BE6"/>
    <w:rsid w:val="001E521F"/>
    <w:rsid w:val="001F0CE1"/>
    <w:rsid w:val="00290447"/>
    <w:rsid w:val="002E4C8C"/>
    <w:rsid w:val="00361E91"/>
    <w:rsid w:val="003A4981"/>
    <w:rsid w:val="00434767"/>
    <w:rsid w:val="00474505"/>
    <w:rsid w:val="0049786B"/>
    <w:rsid w:val="005101F5"/>
    <w:rsid w:val="00530CE1"/>
    <w:rsid w:val="0054483E"/>
    <w:rsid w:val="005808C9"/>
    <w:rsid w:val="005C38AD"/>
    <w:rsid w:val="00613E78"/>
    <w:rsid w:val="00653C8A"/>
    <w:rsid w:val="00682649"/>
    <w:rsid w:val="0068743A"/>
    <w:rsid w:val="006B41E7"/>
    <w:rsid w:val="006D7281"/>
    <w:rsid w:val="006F62CB"/>
    <w:rsid w:val="007058E2"/>
    <w:rsid w:val="007114C3"/>
    <w:rsid w:val="00713224"/>
    <w:rsid w:val="00740A64"/>
    <w:rsid w:val="00772870"/>
    <w:rsid w:val="00787FE6"/>
    <w:rsid w:val="007E16CD"/>
    <w:rsid w:val="00841D3F"/>
    <w:rsid w:val="00862C94"/>
    <w:rsid w:val="00880D0F"/>
    <w:rsid w:val="008A3E31"/>
    <w:rsid w:val="00955760"/>
    <w:rsid w:val="00963FEA"/>
    <w:rsid w:val="009F1886"/>
    <w:rsid w:val="00A13B21"/>
    <w:rsid w:val="00A56B0E"/>
    <w:rsid w:val="00AA68C0"/>
    <w:rsid w:val="00B454D7"/>
    <w:rsid w:val="00B56507"/>
    <w:rsid w:val="00BB01B8"/>
    <w:rsid w:val="00BB422E"/>
    <w:rsid w:val="00BF1A05"/>
    <w:rsid w:val="00BF722B"/>
    <w:rsid w:val="00C35DE7"/>
    <w:rsid w:val="00CD197B"/>
    <w:rsid w:val="00CE4D8D"/>
    <w:rsid w:val="00CE7D25"/>
    <w:rsid w:val="00D0065F"/>
    <w:rsid w:val="00DC10F8"/>
    <w:rsid w:val="00DC328A"/>
    <w:rsid w:val="00E52223"/>
    <w:rsid w:val="00E92034"/>
    <w:rsid w:val="00EB2C5C"/>
    <w:rsid w:val="00EC0005"/>
    <w:rsid w:val="00F450FA"/>
    <w:rsid w:val="00F5354D"/>
    <w:rsid w:val="00FF0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>
      <o:colormru v:ext="edit" colors="#cff"/>
    </o:shapedefaults>
    <o:shapelayout v:ext="edit">
      <o:idmap v:ext="edit" data="1"/>
    </o:shapelayout>
  </w:shapeDefaults>
  <w:decimalSymbol w:val="."/>
  <w:listSeparator w:val=","/>
  <w14:docId w14:val="434A143F"/>
  <w15:docId w15:val="{E7DC2E70-F79A-4FE1-90DA-C986BB3A8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prastasis">
    <w:name w:val="Normal"/>
    <w:qFormat/>
    <w:rPr>
      <w:sz w:val="24"/>
      <w:szCs w:val="24"/>
      <w:lang w:val="en-US" w:eastAsia="en-US"/>
    </w:rPr>
  </w:style>
  <w:style w:type="paragraph" w:styleId="Antrat1">
    <w:name w:val="heading 1"/>
    <w:basedOn w:val="prastasis"/>
    <w:next w:val="prastasis"/>
    <w:qFormat/>
    <w:pPr>
      <w:jc w:val="center"/>
      <w:outlineLvl w:val="0"/>
    </w:pPr>
    <w:rPr>
      <w:rFonts w:ascii="Arial Narrow" w:hAnsi="Arial Narrow"/>
      <w:b/>
      <w:sz w:val="48"/>
      <w:szCs w:val="48"/>
    </w:rPr>
  </w:style>
  <w:style w:type="paragraph" w:styleId="Antrat2">
    <w:name w:val="heading 2"/>
    <w:basedOn w:val="prastasis"/>
    <w:next w:val="prastasis"/>
    <w:link w:val="Ttulo2Car"/>
    <w:qFormat/>
    <w:pPr>
      <w:outlineLvl w:val="1"/>
    </w:pPr>
    <w:rPr>
      <w:rFonts w:ascii="Arial Narrow" w:hAnsi="Arial Narrow"/>
      <w:b/>
    </w:rPr>
  </w:style>
  <w:style w:type="paragraph" w:styleId="Antrat3">
    <w:name w:val="heading 3"/>
    <w:basedOn w:val="prastasis"/>
    <w:next w:val="prastasis"/>
    <w:link w:val="Ttulo3Car"/>
    <w:qFormat/>
    <w:pPr>
      <w:outlineLvl w:val="2"/>
    </w:pPr>
    <w:rPr>
      <w:rFonts w:ascii="Arial Narrow" w:hAnsi="Arial Narrow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Ttulo2Car">
    <w:name w:val="Título 2 Car"/>
    <w:link w:val="Antrat2"/>
  </w:style>
  <w:style w:type="character" w:customStyle="1" w:styleId="Ttulo3Car">
    <w:name w:val="Título 3 Car"/>
    <w:link w:val="Antrat3"/>
  </w:style>
  <w:style w:type="paragraph" w:styleId="Pavadinimas">
    <w:name w:val="Title"/>
    <w:basedOn w:val="prastasis"/>
    <w:qFormat/>
    <w:pPr>
      <w:spacing w:after="480"/>
      <w:jc w:val="center"/>
      <w:outlineLvl w:val="0"/>
    </w:pPr>
    <w:rPr>
      <w:rFonts w:ascii="Arial Narrow" w:hAnsi="Arial Narrow" w:cs="Arial Narrow"/>
      <w:b/>
      <w:bCs/>
      <w:kern w:val="28"/>
      <w:sz w:val="48"/>
      <w:szCs w:val="48"/>
    </w:rPr>
  </w:style>
  <w:style w:type="paragraph" w:styleId="Pagrindinistekstas">
    <w:name w:val="Body Text"/>
    <w:basedOn w:val="prastasis"/>
    <w:rPr>
      <w:rFonts w:ascii="Arial Narrow" w:hAnsi="Arial Narrow" w:cs="Arial Narrow"/>
    </w:rPr>
  </w:style>
  <w:style w:type="character" w:customStyle="1" w:styleId="Carcterdettulo2">
    <w:name w:val="Carácter de título 2"/>
    <w:basedOn w:val="Numatytasispastraiposriftas"/>
    <w:rPr>
      <w:rFonts w:ascii="Arial Narrow" w:hAnsi="Arial Narrow" w:hint="default"/>
      <w:b/>
      <w:bCs w:val="0"/>
      <w:sz w:val="24"/>
      <w:szCs w:val="24"/>
      <w:lang w:val="en-US" w:eastAsia="en-US" w:bidi="en-US"/>
    </w:rPr>
  </w:style>
  <w:style w:type="character" w:customStyle="1" w:styleId="Carcterdettulo3">
    <w:name w:val="Carácter de título 3"/>
    <w:basedOn w:val="Numatytasispastraiposriftas"/>
    <w:rPr>
      <w:rFonts w:ascii="Arial Narrow" w:hAnsi="Arial Narrow" w:hint="default"/>
      <w:sz w:val="24"/>
      <w:szCs w:val="24"/>
      <w:lang w:val="en-US" w:eastAsia="en-US" w:bidi="en-US"/>
    </w:rPr>
  </w:style>
  <w:style w:type="table" w:customStyle="1" w:styleId="Tablanormal1">
    <w:name w:val="Tabla normal1"/>
    <w:semiHidden/>
    <w:rPr>
      <w:lang w:val="en-US" w:eastAsia="en-US" w:bidi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prastojilentel"/>
    <w:rPr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semiHidden/>
    <w:rsid w:val="00A56B0E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EncabezadoCar"/>
    <w:rsid w:val="003A498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Numatytasispastraiposriftas"/>
    <w:link w:val="Antrats"/>
    <w:rsid w:val="003A4981"/>
    <w:rPr>
      <w:sz w:val="24"/>
      <w:szCs w:val="24"/>
      <w:lang w:val="en-US" w:eastAsia="en-US"/>
    </w:rPr>
  </w:style>
  <w:style w:type="paragraph" w:styleId="Porat">
    <w:name w:val="footer"/>
    <w:basedOn w:val="prastasis"/>
    <w:link w:val="PiedepginaCar"/>
    <w:rsid w:val="003A498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Numatytasispastraiposriftas"/>
    <w:link w:val="Porat"/>
    <w:rsid w:val="003A4981"/>
    <w:rPr>
      <w:sz w:val="24"/>
      <w:szCs w:val="24"/>
      <w:lang w:val="en-US" w:eastAsia="en-US"/>
    </w:rPr>
  </w:style>
  <w:style w:type="table" w:styleId="LentelTinklelis4">
    <w:name w:val="Table Grid 4"/>
    <w:basedOn w:val="prastojilentel"/>
    <w:rsid w:val="003A498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ykuspabraukimas">
    <w:name w:val="Intense Emphasis"/>
    <w:basedOn w:val="Numatytasispastraiposriftas"/>
    <w:uiPriority w:val="21"/>
    <w:qFormat/>
    <w:rsid w:val="00EC0005"/>
    <w:rPr>
      <w:b/>
      <w:bCs/>
      <w:i/>
      <w:iCs/>
      <w:color w:val="4F81BD" w:themeColor="accent1"/>
    </w:rPr>
  </w:style>
  <w:style w:type="paragraph" w:styleId="Sraopastraipa">
    <w:name w:val="List Paragraph"/>
    <w:basedOn w:val="prastasis"/>
    <w:uiPriority w:val="34"/>
    <w:qFormat/>
    <w:rsid w:val="001E521F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character" w:styleId="Grietas">
    <w:name w:val="Strong"/>
    <w:basedOn w:val="Numatytasispastraiposriftas"/>
    <w:uiPriority w:val="22"/>
    <w:qFormat/>
    <w:rsid w:val="001E521F"/>
    <w:rPr>
      <w:b/>
      <w:bCs/>
    </w:rPr>
  </w:style>
  <w:style w:type="character" w:styleId="Hipersaitas">
    <w:name w:val="Hyperlink"/>
    <w:basedOn w:val="Numatytasispastraiposriftas"/>
    <w:rsid w:val="006B41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ocationvillage.com/how-to-use-a-decision-making-matrix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cid:image001.jpg@01D5B037.6168B6C0" TargetMode="External"/><Relationship Id="rId1" Type="http://schemas.openxmlformats.org/officeDocument/2006/relationships/image" Target="media/image5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vier%20Mart&#237;nez\AppData\Roaming\Microsoft\Plantillas\Petition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F8C1F7-189C-4B78-B962-484CBCCF2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Petition</Template>
  <TotalTime>1</TotalTime>
  <Pages>5</Pages>
  <Words>444</Words>
  <Characters>2534</Characters>
  <Application>Microsoft Office Word</Application>
  <DocSecurity>0</DocSecurity>
  <Lines>21</Lines>
  <Paragraphs>5</Paragraphs>
  <ScaleCrop>false</ScaleCrop>
  <HeadingPairs>
    <vt:vector size="8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Títulos</vt:lpstr>
      </vt:variant>
      <vt:variant>
        <vt:i4>3</vt:i4>
      </vt:variant>
    </vt:vector>
  </HeadingPairs>
  <TitlesOfParts>
    <vt:vector size="6" baseType="lpstr">
      <vt:lpstr/>
      <vt:lpstr/>
      <vt:lpstr/>
      <vt:lpstr>IO.2 TRAINING CHALLENGES FOR THE DEVELOPMENT OF SOFT SKILLS OF THE ENTREPRENEUR</vt:lpstr>
      <vt:lpstr>        </vt:lpstr>
      <vt:lpstr>        </vt:lpstr>
    </vt:vector>
  </TitlesOfParts>
  <Company>Microsoft Corporation</Company>
  <LinksUpToDate>false</LinksUpToDate>
  <CharactersWithSpaces>2973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 Martínez</dc:creator>
  <cp:lastModifiedBy>Darbinis</cp:lastModifiedBy>
  <cp:revision>2</cp:revision>
  <cp:lastPrinted>2002-01-08T13:20:00Z</cp:lastPrinted>
  <dcterms:created xsi:type="dcterms:W3CDTF">2020-09-02T19:34:00Z</dcterms:created>
  <dcterms:modified xsi:type="dcterms:W3CDTF">2020-09-02T19:34:00Z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TC060891933082</vt:lpwstr>
  </property>
</Properties>
</file>